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C400" w14:textId="098DAF1F" w:rsidR="00604181" w:rsidRDefault="00604181" w:rsidP="0063389B">
      <w:pPr>
        <w:shd w:val="clear" w:color="auto" w:fill="FFFFFF"/>
        <w:spacing w:line="360" w:lineRule="auto"/>
        <w:ind w:left="3540" w:right="38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 xml:space="preserve">Załącznik nr 4 do zapytania ofertowego 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 xml:space="preserve">nr WI.042.9.2024 z dnia </w:t>
      </w:r>
      <w:r w:rsidR="00EA06D8">
        <w:rPr>
          <w:rFonts w:ascii="Arial" w:eastAsia="Calibri" w:hAnsi="Arial" w:cs="Arial"/>
          <w:color w:val="000000"/>
          <w:sz w:val="16"/>
          <w:szCs w:val="16"/>
        </w:rPr>
        <w:t>07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>.</w:t>
      </w:r>
      <w:r w:rsidR="00EB7470">
        <w:rPr>
          <w:rFonts w:ascii="Arial" w:eastAsia="Calibri" w:hAnsi="Arial" w:cs="Arial"/>
          <w:color w:val="000000"/>
          <w:sz w:val="16"/>
          <w:szCs w:val="16"/>
        </w:rPr>
        <w:t>0</w:t>
      </w:r>
      <w:r w:rsidR="00EA06D8">
        <w:rPr>
          <w:rFonts w:ascii="Arial" w:eastAsia="Calibri" w:hAnsi="Arial" w:cs="Arial"/>
          <w:color w:val="000000"/>
          <w:sz w:val="16"/>
          <w:szCs w:val="16"/>
        </w:rPr>
        <w:t>9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>.202</w:t>
      </w:r>
      <w:r w:rsidR="00EB7470">
        <w:rPr>
          <w:rFonts w:ascii="Arial" w:eastAsia="Calibri" w:hAnsi="Arial" w:cs="Arial"/>
          <w:color w:val="000000"/>
          <w:sz w:val="16"/>
          <w:szCs w:val="16"/>
        </w:rPr>
        <w:t>6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 xml:space="preserve"> r. </w:t>
      </w:r>
    </w:p>
    <w:p w14:paraId="7845EDA8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Wykonawca:</w:t>
      </w:r>
    </w:p>
    <w:p w14:paraId="2DBB3095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014382FF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16053353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608EC3F4" w14:textId="60B9AE1D" w:rsid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Narrow" w:hAnsi="Arial" w:cs="Arial"/>
          <w:i/>
          <w:lang w:eastAsia="pl-PL"/>
        </w:rPr>
      </w:pPr>
      <w:r w:rsidRPr="00F5712F">
        <w:rPr>
          <w:rFonts w:ascii="Arial" w:eastAsia="Arial Narrow" w:hAnsi="Arial" w:cs="Arial"/>
          <w:i/>
          <w:lang w:eastAsia="pl-PL"/>
        </w:rPr>
        <w:t>(pełna nazwa/imię i nazwisko, adres)</w:t>
      </w:r>
    </w:p>
    <w:p w14:paraId="2E41099C" w14:textId="38F7FF5C" w:rsidR="0063389B" w:rsidRPr="0063389B" w:rsidRDefault="0063389B" w:rsidP="0063389B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 w:rsidRPr="0063389B">
        <w:rPr>
          <w:rFonts w:ascii="Arial" w:eastAsia="Arial Narrow" w:hAnsi="Arial" w:cs="Arial"/>
          <w:b/>
          <w:bCs/>
          <w:iCs/>
          <w:lang w:eastAsia="pl-PL"/>
        </w:rPr>
        <w:t>Powiat Grajewski</w:t>
      </w:r>
    </w:p>
    <w:p w14:paraId="79D9768E" w14:textId="1AF9E787" w:rsidR="0063389B" w:rsidRPr="0063389B" w:rsidRDefault="0063389B" w:rsidP="0063389B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>
        <w:rPr>
          <w:rFonts w:ascii="Arial" w:eastAsia="Arial Narrow" w:hAnsi="Arial" w:cs="Arial"/>
          <w:b/>
          <w:bCs/>
          <w:iCs/>
          <w:lang w:eastAsia="pl-PL"/>
        </w:rPr>
        <w:t>u</w:t>
      </w:r>
      <w:r w:rsidRPr="0063389B">
        <w:rPr>
          <w:rFonts w:ascii="Arial" w:eastAsia="Arial Narrow" w:hAnsi="Arial" w:cs="Arial"/>
          <w:b/>
          <w:bCs/>
          <w:iCs/>
          <w:lang w:eastAsia="pl-PL"/>
        </w:rPr>
        <w:t>l. Stra</w:t>
      </w:r>
      <w:r>
        <w:rPr>
          <w:rFonts w:ascii="Arial" w:eastAsia="Arial Narrow" w:hAnsi="Arial" w:cs="Arial"/>
          <w:b/>
          <w:bCs/>
          <w:iCs/>
          <w:lang w:eastAsia="pl-PL"/>
        </w:rPr>
        <w:t>ż</w:t>
      </w:r>
      <w:r w:rsidRPr="0063389B">
        <w:rPr>
          <w:rFonts w:ascii="Arial" w:eastAsia="Arial Narrow" w:hAnsi="Arial" w:cs="Arial"/>
          <w:b/>
          <w:bCs/>
          <w:iCs/>
          <w:lang w:eastAsia="pl-PL"/>
        </w:rPr>
        <w:t>acka 6B</w:t>
      </w:r>
    </w:p>
    <w:p w14:paraId="4E5989A4" w14:textId="26C41F3F" w:rsidR="00F5712F" w:rsidRPr="0063309E" w:rsidRDefault="0063389B" w:rsidP="0063309E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 w:rsidRPr="0063389B">
        <w:rPr>
          <w:rFonts w:ascii="Arial" w:eastAsia="Arial Narrow" w:hAnsi="Arial" w:cs="Arial"/>
          <w:b/>
          <w:bCs/>
          <w:iCs/>
          <w:lang w:eastAsia="pl-PL"/>
        </w:rPr>
        <w:t xml:space="preserve">19-200 Grajewo </w:t>
      </w:r>
    </w:p>
    <w:p w14:paraId="600053F3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Narrow" w:hAnsi="Arial" w:cs="Arial"/>
          <w:i/>
          <w:lang w:eastAsia="pl-PL"/>
        </w:rPr>
      </w:pPr>
    </w:p>
    <w:p w14:paraId="0C02A91E" w14:textId="38AF33F7" w:rsidR="005C144D" w:rsidRPr="00452BEE" w:rsidRDefault="00F5712F" w:rsidP="00604181">
      <w:pPr>
        <w:spacing w:after="160" w:line="259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52BEE">
        <w:rPr>
          <w:rFonts w:ascii="Arial" w:eastAsia="Calibri" w:hAnsi="Arial" w:cs="Arial"/>
          <w:b/>
          <w:bCs/>
          <w:sz w:val="24"/>
          <w:szCs w:val="24"/>
        </w:rPr>
        <w:t xml:space="preserve">WYKAZ OSÓB </w:t>
      </w:r>
    </w:p>
    <w:p w14:paraId="23124CF9" w14:textId="78CF8B80" w:rsidR="0063309E" w:rsidRPr="008C7561" w:rsidRDefault="00F5712F" w:rsidP="008C7561">
      <w:pPr>
        <w:spacing w:before="360" w:after="360" w:line="360" w:lineRule="auto"/>
        <w:ind w:firstLine="709"/>
        <w:jc w:val="both"/>
        <w:rPr>
          <w:rFonts w:cs="Calibri"/>
          <w:color w:val="000000"/>
          <w:sz w:val="24"/>
          <w:szCs w:val="24"/>
          <w:lang w:eastAsia="pl-PL"/>
        </w:rPr>
      </w:pPr>
      <w:r w:rsidRPr="00452BEE">
        <w:rPr>
          <w:rFonts w:eastAsia="Calibri" w:cs="Calibri"/>
          <w:sz w:val="24"/>
          <w:szCs w:val="24"/>
          <w:lang w:eastAsia="pl-PL"/>
        </w:rPr>
        <w:t xml:space="preserve">Na potrzeby postępowania o udzielenie zamówienia publicznego </w:t>
      </w:r>
      <w:r w:rsidRPr="00452BEE">
        <w:rPr>
          <w:rFonts w:eastAsia="Arial Narrow" w:cs="Calibri"/>
          <w:sz w:val="24"/>
          <w:szCs w:val="24"/>
          <w:lang w:eastAsia="pl-PL"/>
        </w:rPr>
        <w:t xml:space="preserve">nr </w:t>
      </w:r>
      <w:r w:rsidRPr="00452BEE">
        <w:rPr>
          <w:rFonts w:eastAsia="Arial Narrow" w:cs="Calibri"/>
          <w:color w:val="000000"/>
          <w:sz w:val="24"/>
          <w:szCs w:val="24"/>
          <w:lang w:eastAsia="pl-PL"/>
        </w:rPr>
        <w:t>WI.042.9.202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4 z dnia</w:t>
      </w:r>
      <w:r w:rsidR="00EA06D8">
        <w:rPr>
          <w:rFonts w:eastAsia="Arial Narrow" w:cs="Calibri"/>
          <w:color w:val="000000"/>
          <w:sz w:val="24"/>
          <w:szCs w:val="24"/>
          <w:lang w:eastAsia="pl-PL"/>
        </w:rPr>
        <w:t xml:space="preserve"> 07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.</w:t>
      </w:r>
      <w:r w:rsidR="00EB7470">
        <w:rPr>
          <w:rFonts w:eastAsia="Arial Narrow" w:cs="Calibri"/>
          <w:color w:val="000000"/>
          <w:sz w:val="24"/>
          <w:szCs w:val="24"/>
          <w:lang w:eastAsia="pl-PL"/>
        </w:rPr>
        <w:t>0</w:t>
      </w:r>
      <w:r w:rsidR="00EA06D8">
        <w:rPr>
          <w:rFonts w:eastAsia="Arial Narrow" w:cs="Calibri"/>
          <w:color w:val="000000"/>
          <w:sz w:val="24"/>
          <w:szCs w:val="24"/>
          <w:lang w:eastAsia="pl-PL"/>
        </w:rPr>
        <w:t>9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EB7470">
        <w:rPr>
          <w:rFonts w:eastAsia="Arial Narrow" w:cs="Calibri"/>
          <w:color w:val="000000"/>
          <w:sz w:val="24"/>
          <w:szCs w:val="24"/>
          <w:lang w:eastAsia="pl-PL"/>
        </w:rPr>
        <w:t>6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r.</w:t>
      </w:r>
      <w:r w:rsidR="00B72F58">
        <w:rPr>
          <w:rFonts w:eastAsia="Arial Narrow" w:cs="Calibri"/>
          <w:color w:val="000000"/>
          <w:sz w:val="24"/>
          <w:szCs w:val="24"/>
          <w:lang w:eastAsia="pl-PL"/>
        </w:rPr>
        <w:t>,</w:t>
      </w:r>
      <w:r w:rsidR="005F2B86">
        <w:rPr>
          <w:rFonts w:eastAsia="Arial Narrow" w:cs="Calibri"/>
          <w:color w:val="000000"/>
          <w:sz w:val="24"/>
          <w:szCs w:val="24"/>
          <w:lang w:eastAsia="pl-PL"/>
        </w:rPr>
        <w:t xml:space="preserve"> </w:t>
      </w:r>
      <w:r w:rsidRPr="00452BEE">
        <w:rPr>
          <w:rFonts w:eastAsia="Arial Narrow" w:cs="Calibri"/>
          <w:sz w:val="24"/>
          <w:szCs w:val="24"/>
          <w:lang w:eastAsia="pl-PL"/>
        </w:rPr>
        <w:t>którego przedmiotem jest</w:t>
      </w:r>
      <w:r w:rsidRPr="00452BEE">
        <w:rPr>
          <w:rFonts w:eastAsia="Arial Narrow" w:cs="Calibri"/>
          <w:b/>
          <w:sz w:val="24"/>
          <w:szCs w:val="24"/>
          <w:lang w:eastAsia="pl-PL"/>
        </w:rPr>
        <w:t xml:space="preserve"> </w:t>
      </w:r>
      <w:r w:rsidR="00033D06" w:rsidRPr="00452BEE">
        <w:rPr>
          <w:rFonts w:cs="Calibri"/>
          <w:sz w:val="24"/>
          <w:szCs w:val="24"/>
          <w:u w:color="000000"/>
        </w:rPr>
        <w:t>wykonanie usługi szkoleniowej,</w:t>
      </w:r>
      <w:r w:rsidR="008C7561">
        <w:rPr>
          <w:rFonts w:cs="Calibri"/>
          <w:sz w:val="24"/>
          <w:szCs w:val="24"/>
          <w:u w:color="000000"/>
        </w:rPr>
        <w:t xml:space="preserve"> </w:t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>polegającej na</w:t>
      </w:r>
      <w:r w:rsidR="008C7561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 xml:space="preserve">przeprowadzeniu szkolenia specjalistycznego dla pracowników IT Starostwa Powiatowego </w:t>
      </w:r>
      <w:r w:rsidR="008C7561">
        <w:rPr>
          <w:rFonts w:cs="Calibri"/>
          <w:color w:val="000000"/>
          <w:sz w:val="24"/>
          <w:szCs w:val="24"/>
          <w:lang w:eastAsia="pl-PL"/>
        </w:rPr>
        <w:br/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 xml:space="preserve">w Grajewie, z zakresu zaawansowanej konfiguracji UTM firmy </w:t>
      </w:r>
      <w:proofErr w:type="spellStart"/>
      <w:r w:rsidR="008C7561" w:rsidRPr="008C7561">
        <w:rPr>
          <w:rFonts w:cs="Calibri"/>
          <w:color w:val="000000"/>
          <w:sz w:val="24"/>
          <w:szCs w:val="24"/>
          <w:lang w:eastAsia="pl-PL"/>
        </w:rPr>
        <w:t>Fortinet</w:t>
      </w:r>
      <w:proofErr w:type="spellEnd"/>
      <w:r w:rsidR="008C7561">
        <w:rPr>
          <w:rFonts w:cs="Calibri"/>
          <w:color w:val="000000"/>
          <w:sz w:val="24"/>
          <w:szCs w:val="24"/>
          <w:lang w:eastAsia="pl-PL"/>
        </w:rPr>
        <w:t xml:space="preserve">, </w:t>
      </w:r>
      <w:r w:rsidR="00033D06" w:rsidRPr="00452BEE">
        <w:rPr>
          <w:rFonts w:cs="Calibri"/>
          <w:color w:val="000000"/>
          <w:sz w:val="24"/>
          <w:szCs w:val="24"/>
        </w:rPr>
        <w:t xml:space="preserve">w związku z realizacją przez Powiat Grajewski projektu pn. </w:t>
      </w:r>
      <w:r w:rsidR="00033D06" w:rsidRPr="00452BEE">
        <w:rPr>
          <w:rFonts w:cs="Calibri"/>
          <w:b/>
          <w:bCs/>
          <w:color w:val="000000"/>
          <w:sz w:val="24"/>
          <w:szCs w:val="24"/>
        </w:rPr>
        <w:t>„</w:t>
      </w:r>
      <w:proofErr w:type="spellStart"/>
      <w:r w:rsidR="00033D06" w:rsidRPr="00452BEE">
        <w:rPr>
          <w:rFonts w:cs="Calibri"/>
          <w:b/>
          <w:bCs/>
          <w:color w:val="000000"/>
          <w:sz w:val="24"/>
          <w:szCs w:val="24"/>
        </w:rPr>
        <w:t>Cyberbezpieczny</w:t>
      </w:r>
      <w:proofErr w:type="spellEnd"/>
      <w:r w:rsidR="00033D06" w:rsidRPr="00452BEE">
        <w:rPr>
          <w:rFonts w:cs="Calibri"/>
          <w:b/>
          <w:bCs/>
          <w:color w:val="000000"/>
          <w:sz w:val="24"/>
          <w:szCs w:val="24"/>
        </w:rPr>
        <w:t xml:space="preserve"> Samorząd – zwiększenie</w:t>
      </w:r>
      <w:r w:rsidR="00452BE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033D06" w:rsidRPr="00452BEE">
        <w:rPr>
          <w:rFonts w:cs="Calibri"/>
          <w:b/>
          <w:bCs/>
          <w:color w:val="000000"/>
          <w:sz w:val="24"/>
          <w:szCs w:val="24"/>
        </w:rPr>
        <w:t>cyberbezpieczeństwa</w:t>
      </w:r>
      <w:proofErr w:type="spellEnd"/>
      <w:r w:rsidR="00033D06" w:rsidRPr="00452BEE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5F2B86">
        <w:rPr>
          <w:rFonts w:cs="Calibri"/>
          <w:b/>
          <w:bCs/>
          <w:color w:val="000000"/>
          <w:sz w:val="24"/>
          <w:szCs w:val="24"/>
        </w:rPr>
        <w:br/>
      </w:r>
      <w:r w:rsidR="00033D06" w:rsidRPr="00452BEE">
        <w:rPr>
          <w:rFonts w:cs="Calibri"/>
          <w:b/>
          <w:bCs/>
          <w:color w:val="000000"/>
          <w:sz w:val="24"/>
          <w:szCs w:val="24"/>
        </w:rPr>
        <w:t xml:space="preserve">w Starostwie Powiatowym w Grajewie” </w:t>
      </w:r>
      <w:r w:rsidR="00033D06" w:rsidRPr="00452BEE">
        <w:rPr>
          <w:rFonts w:cs="Calibri"/>
          <w:sz w:val="24"/>
          <w:szCs w:val="24"/>
        </w:rPr>
        <w:t>w ramach Projektu grantowego „</w:t>
      </w:r>
      <w:proofErr w:type="spellStart"/>
      <w:r w:rsidR="00033D06" w:rsidRPr="00452BEE">
        <w:rPr>
          <w:rFonts w:cs="Calibri"/>
          <w:sz w:val="24"/>
          <w:szCs w:val="24"/>
        </w:rPr>
        <w:t>Cyberbezpieczny</w:t>
      </w:r>
      <w:proofErr w:type="spellEnd"/>
      <w:r w:rsidR="00033D06" w:rsidRPr="00452BEE">
        <w:rPr>
          <w:rFonts w:cs="Calibri"/>
          <w:sz w:val="24"/>
          <w:szCs w:val="24"/>
        </w:rPr>
        <w:t xml:space="preserve"> Samorząd” o numerze FERC.02.02-CS.01-001/23, </w:t>
      </w:r>
      <w:r w:rsidR="00033D06" w:rsidRPr="00452BEE">
        <w:rPr>
          <w:rFonts w:cs="Calibri"/>
          <w:color w:val="000000"/>
          <w:sz w:val="24"/>
          <w:szCs w:val="24"/>
        </w:rPr>
        <w:t xml:space="preserve">współfinansowanego z </w:t>
      </w:r>
      <w:r w:rsidR="00033D06" w:rsidRPr="00452BEE">
        <w:rPr>
          <w:rFonts w:cs="Calibri"/>
          <w:sz w:val="24"/>
          <w:szCs w:val="24"/>
        </w:rPr>
        <w:t xml:space="preserve">Funduszy Europejskich na Rozwój Cyfrowy 2021-2027 (FERC), Priorytet II: Zaawansowane usługi cyfrowe, Działanie 2.2. – Wzmocnienie krajowego systemu </w:t>
      </w:r>
      <w:proofErr w:type="spellStart"/>
      <w:r w:rsidR="00033D06" w:rsidRPr="00452BEE">
        <w:rPr>
          <w:rFonts w:cs="Calibri"/>
          <w:sz w:val="24"/>
          <w:szCs w:val="24"/>
        </w:rPr>
        <w:t>cyberbezpieczeństwa</w:t>
      </w:r>
      <w:proofErr w:type="spellEnd"/>
      <w:r w:rsidR="00033D06" w:rsidRPr="00452BEE">
        <w:rPr>
          <w:rFonts w:cs="Calibri"/>
          <w:sz w:val="24"/>
          <w:szCs w:val="24"/>
        </w:rPr>
        <w:t>,  oświadczam, iż do realizacji zamówienia zostaną skierowane</w:t>
      </w:r>
      <w:r w:rsidR="00B00D03">
        <w:rPr>
          <w:rFonts w:cs="Calibri"/>
          <w:sz w:val="24"/>
          <w:szCs w:val="24"/>
        </w:rPr>
        <w:t xml:space="preserve"> następujące</w:t>
      </w:r>
      <w:r w:rsidR="00033D06" w:rsidRPr="00452BEE">
        <w:rPr>
          <w:rFonts w:cs="Calibri"/>
          <w:sz w:val="24"/>
          <w:szCs w:val="24"/>
        </w:rPr>
        <w:t xml:space="preserve"> osoby: </w:t>
      </w: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570"/>
        <w:gridCol w:w="1076"/>
        <w:gridCol w:w="1151"/>
        <w:gridCol w:w="1317"/>
        <w:gridCol w:w="2466"/>
        <w:gridCol w:w="1541"/>
        <w:gridCol w:w="1660"/>
      </w:tblGrid>
      <w:tr w:rsidR="00B72F58" w:rsidRPr="0063309E" w14:paraId="72A00384" w14:textId="77777777" w:rsidTr="00EB7470">
        <w:trPr>
          <w:trHeight w:val="77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1FC28E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L.p.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769C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Imię i</w:t>
            </w:r>
          </w:p>
          <w:p w14:paraId="5573D0F2" w14:textId="747A2BDA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nazwisko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23B64B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Kwalifikacje</w:t>
            </w:r>
          </w:p>
          <w:p w14:paraId="1015480C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zawodowe</w:t>
            </w:r>
          </w:p>
          <w:p w14:paraId="1B799DF2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AD1F7D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 xml:space="preserve">Uprawnienia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9DB854" w14:textId="77777777" w:rsid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Doświadczenie</w:t>
            </w:r>
          </w:p>
          <w:p w14:paraId="340A0F4F" w14:textId="3A60A185" w:rsidR="00B72F58" w:rsidRPr="0063309E" w:rsidRDefault="00B72F58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</w:p>
          <w:p w14:paraId="14B55805" w14:textId="77777777" w:rsidR="0063309E" w:rsidRPr="0063309E" w:rsidRDefault="0063309E" w:rsidP="0063309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FE61B4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Wykształcenie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F6FE79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Zakres wykonywanych</w:t>
            </w:r>
          </w:p>
          <w:p w14:paraId="1388E96B" w14:textId="4F934A23" w:rsidR="00B00D03" w:rsidRPr="0063309E" w:rsidRDefault="00B00D03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c</w:t>
            </w:r>
            <w:r w:rsidR="0063309E"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zynności</w:t>
            </w:r>
          </w:p>
        </w:tc>
      </w:tr>
      <w:tr w:rsidR="00B72F58" w:rsidRPr="0063309E" w14:paraId="5A9C5019" w14:textId="77777777" w:rsidTr="00EB747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DCAE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F79F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759964B4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458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DDA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1DB4" w14:textId="4D27B33F" w:rsidR="0063309E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Nazwa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/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zakres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przeprowadzonego 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szkolenia: …………………………….</w:t>
            </w:r>
          </w:p>
          <w:p w14:paraId="29A239A4" w14:textId="77777777" w:rsidR="00B72F58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6362B25A" w14:textId="2CDB7CA5" w:rsidR="00B72F58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2. Nazwa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jednostki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dla której 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osoba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prowadził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szkolenie: …………………….</w:t>
            </w:r>
          </w:p>
          <w:p w14:paraId="2722F29F" w14:textId="77777777" w:rsidR="00B72F58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szkolenia  od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…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….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do…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…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3F580BCE" w14:textId="22A59F9E" w:rsidR="005D1F1B" w:rsidRPr="00B72F58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BF05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ECD8" w14:textId="5D94E7B9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tr w:rsidR="00B72F58" w:rsidRPr="0063309E" w14:paraId="3D149C55" w14:textId="77777777" w:rsidTr="00EB747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8FF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B92F" w14:textId="77777777" w:rsid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22951747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D41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869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E1D5" w14:textId="07145A92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Nazwa /zakres przeprowadzonego szkolenia: …………………………….</w:t>
            </w:r>
          </w:p>
          <w:p w14:paraId="38F59074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3FB39772" w14:textId="7B499CB4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lastRenderedPageBreak/>
              <w:t xml:space="preserve">2. Nazwa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jednostki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dla której osoba prowadziła szkolenie: …………………….</w:t>
            </w:r>
          </w:p>
          <w:p w14:paraId="67C5BA11" w14:textId="6CCC6233" w:rsidR="005D1F1B" w:rsidRPr="00EB7470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szkolenia od…….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2DFF02BD" w14:textId="46E93868" w:rsidR="005D1F1B" w:rsidRPr="0063309E" w:rsidRDefault="005D1F1B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EA66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89B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tr w:rsidR="00B72F58" w:rsidRPr="0063309E" w14:paraId="483C7FC0" w14:textId="77777777" w:rsidTr="00EB747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3A66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CF61" w14:textId="77777777" w:rsid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4ED34CDF" w14:textId="77777777" w:rsidR="00B00D03" w:rsidRPr="0063309E" w:rsidRDefault="00B00D03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D7B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82AF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9CA1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Nazwa /zakres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przeprowadzonego  szkolenia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: …………………………….</w:t>
            </w:r>
          </w:p>
          <w:p w14:paraId="3CFED4A2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17302658" w14:textId="520DB2A1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2. Nazwa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jednostki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dla której osoba prowadziła szkolenie: …………………….</w:t>
            </w:r>
          </w:p>
          <w:p w14:paraId="2D3BA921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szkolenia  od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55C36CF5" w14:textId="14D10DAD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D6BC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7409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tr w:rsidR="00EB7470" w:rsidRPr="0063309E" w14:paraId="001BC211" w14:textId="77777777" w:rsidTr="00497F31">
        <w:trPr>
          <w:trHeight w:val="299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DCFA" w14:textId="23EB4C0B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bookmarkStart w:id="0" w:name="_Hlk218806696"/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4</w:t>
            </w: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C50B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7E1324AE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1A73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95B4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1C73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Nazwa /zakres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przeprowadzonego  szkolenia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: …………………………….</w:t>
            </w:r>
          </w:p>
          <w:p w14:paraId="6C2A3F5E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2BCDDFF4" w14:textId="728AB376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2. Nazwa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jednostki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dla której osoba prowadziła szkolenie: …………………….</w:t>
            </w:r>
          </w:p>
          <w:p w14:paraId="14154F36" w14:textId="77777777" w:rsidR="00EB7470" w:rsidRP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szkolenia  od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1FDDF1C2" w14:textId="1B3B1066" w:rsidR="00EB7470" w:rsidRPr="00B72F58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7160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37CE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bookmarkEnd w:id="0"/>
      <w:tr w:rsidR="00EB7470" w:rsidRPr="0063309E" w14:paraId="4524F2F0" w14:textId="77777777" w:rsidTr="00FE084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5FD3" w14:textId="583F9B71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5</w:t>
            </w: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EC81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1EF1FC50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4ED2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C41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E48C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Nazwa /zakres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przeprowadzonego  szkolenia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: …………………………….</w:t>
            </w:r>
          </w:p>
          <w:p w14:paraId="6601ABC5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69278765" w14:textId="4E13A210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2. Nazwa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jednostki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dla której osoba prowadziła szkolenie: …………………….</w:t>
            </w:r>
          </w:p>
          <w:p w14:paraId="2C821DEF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</w:t>
            </w:r>
            <w:proofErr w:type="gramStart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szkolenia  od</w:t>
            </w:r>
            <w:proofErr w:type="gramEnd"/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16C3376A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5A318BF6" w14:textId="77777777" w:rsidR="00EB7470" w:rsidRPr="00B72F58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5D1F1B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>powielić w miarę potrzeb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4DE2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B80E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</w:tbl>
    <w:p w14:paraId="0E16F8A9" w14:textId="77777777" w:rsidR="008C7561" w:rsidRDefault="008C7561" w:rsidP="008C7561">
      <w:pPr>
        <w:spacing w:after="160" w:line="360" w:lineRule="auto"/>
        <w:rPr>
          <w:rFonts w:ascii="Arial" w:eastAsia="Calibri" w:hAnsi="Arial" w:cs="Arial"/>
          <w:sz w:val="18"/>
          <w:szCs w:val="18"/>
        </w:rPr>
      </w:pPr>
    </w:p>
    <w:p w14:paraId="258BCFD8" w14:textId="34C1E911" w:rsidR="00F5712F" w:rsidRPr="00F5712F" w:rsidRDefault="00F5712F" w:rsidP="008C7561">
      <w:pPr>
        <w:spacing w:after="160" w:line="360" w:lineRule="auto"/>
        <w:rPr>
          <w:rFonts w:ascii="Arial" w:eastAsia="Calibri" w:hAnsi="Arial" w:cs="Arial"/>
          <w:sz w:val="18"/>
          <w:szCs w:val="18"/>
        </w:rPr>
      </w:pPr>
      <w:r w:rsidRPr="00F5712F">
        <w:rPr>
          <w:rFonts w:ascii="Arial" w:eastAsia="Calibri" w:hAnsi="Arial" w:cs="Arial"/>
          <w:sz w:val="18"/>
          <w:szCs w:val="18"/>
        </w:rPr>
        <w:t>W załączeniu</w:t>
      </w:r>
      <w:r w:rsidR="00EB7470">
        <w:rPr>
          <w:rFonts w:ascii="Arial" w:eastAsia="Calibri" w:hAnsi="Arial" w:cs="Arial"/>
          <w:sz w:val="18"/>
          <w:szCs w:val="18"/>
        </w:rPr>
        <w:t xml:space="preserve"> </w:t>
      </w:r>
    </w:p>
    <w:p w14:paraId="0287C733" w14:textId="7398D9AF" w:rsidR="00F5712F" w:rsidRDefault="00E66773" w:rsidP="008C7561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1……………………………………………………………………………………………</w:t>
      </w:r>
    </w:p>
    <w:p w14:paraId="4D7F3562" w14:textId="4640FF8F" w:rsidR="00E66773" w:rsidRDefault="00E66773" w:rsidP="008C7561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2……………………………………………………………………………………………</w:t>
      </w:r>
    </w:p>
    <w:p w14:paraId="6ED42CCD" w14:textId="688E3CE5" w:rsidR="008C7561" w:rsidRPr="008C7561" w:rsidRDefault="00E66773" w:rsidP="008C7561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3…………………………………………………………………………………………</w:t>
      </w:r>
      <w:r w:rsidR="00497F31">
        <w:rPr>
          <w:rFonts w:ascii="Arial" w:eastAsia="Calibri" w:hAnsi="Arial" w:cs="Arial"/>
          <w:sz w:val="18"/>
          <w:szCs w:val="18"/>
        </w:rPr>
        <w:t>…</w:t>
      </w:r>
    </w:p>
    <w:p w14:paraId="747224C9" w14:textId="6A1EA58C" w:rsidR="00F5712F" w:rsidRPr="00F5712F" w:rsidRDefault="00F5712F" w:rsidP="008C7561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F5712F">
        <w:rPr>
          <w:rFonts w:ascii="Arial" w:hAnsi="Arial" w:cs="Arial"/>
          <w:lang w:eastAsia="pl-PL"/>
        </w:rPr>
        <w:t>Miejscowość</w:t>
      </w:r>
      <w:r w:rsidR="008C7561">
        <w:rPr>
          <w:rFonts w:ascii="Arial" w:hAnsi="Arial" w:cs="Arial"/>
          <w:lang w:eastAsia="pl-PL"/>
        </w:rPr>
        <w:t xml:space="preserve"> </w:t>
      </w:r>
      <w:r w:rsidRPr="00F5712F">
        <w:rPr>
          <w:rFonts w:ascii="Arial" w:hAnsi="Arial" w:cs="Arial"/>
          <w:lang w:eastAsia="pl-PL"/>
        </w:rPr>
        <w:t>……</w:t>
      </w:r>
      <w:r w:rsidR="008C7561">
        <w:rPr>
          <w:rFonts w:ascii="Arial" w:hAnsi="Arial" w:cs="Arial"/>
          <w:lang w:eastAsia="pl-PL"/>
        </w:rPr>
        <w:t>…………….</w:t>
      </w:r>
    </w:p>
    <w:p w14:paraId="59FA3984" w14:textId="5D643AC8" w:rsidR="00F5712F" w:rsidRPr="00F5712F" w:rsidRDefault="00F5712F" w:rsidP="00F5712F">
      <w:pPr>
        <w:spacing w:after="0" w:line="240" w:lineRule="auto"/>
        <w:ind w:right="-993"/>
        <w:jc w:val="both"/>
        <w:rPr>
          <w:rFonts w:ascii="Arial" w:hAnsi="Arial" w:cs="Arial"/>
          <w:lang w:eastAsia="pl-PL"/>
        </w:rPr>
      </w:pPr>
      <w:r w:rsidRPr="00F5712F">
        <w:rPr>
          <w:rFonts w:ascii="Arial" w:hAnsi="Arial" w:cs="Arial"/>
          <w:lang w:eastAsia="pl-PL"/>
        </w:rPr>
        <w:t xml:space="preserve">                                                                                            ...............................................</w:t>
      </w:r>
      <w:r w:rsidR="00275656">
        <w:rPr>
          <w:rFonts w:ascii="Arial" w:hAnsi="Arial" w:cs="Arial"/>
          <w:lang w:eastAsia="pl-PL"/>
        </w:rPr>
        <w:t>..............</w:t>
      </w:r>
    </w:p>
    <w:p w14:paraId="2AE2215E" w14:textId="0A0DDF92" w:rsidR="00B71793" w:rsidRPr="005C144D" w:rsidRDefault="00F5712F" w:rsidP="008C7561">
      <w:pPr>
        <w:spacing w:after="0" w:line="240" w:lineRule="auto"/>
        <w:ind w:left="5664" w:right="70"/>
        <w:jc w:val="center"/>
        <w:rPr>
          <w:rFonts w:ascii="Arial" w:hAnsi="Arial" w:cs="Arial"/>
          <w:iCs/>
          <w:sz w:val="16"/>
          <w:szCs w:val="16"/>
          <w:lang w:eastAsia="pl-PL"/>
        </w:rPr>
      </w:pPr>
      <w:r w:rsidRPr="00F5712F">
        <w:rPr>
          <w:rFonts w:ascii="Arial" w:hAnsi="Arial" w:cs="Arial"/>
          <w:iCs/>
          <w:sz w:val="16"/>
          <w:szCs w:val="16"/>
          <w:lang w:eastAsia="pl-PL"/>
        </w:rPr>
        <w:t xml:space="preserve">Podpis </w:t>
      </w:r>
      <w:r w:rsidR="005B2B8B">
        <w:rPr>
          <w:rFonts w:ascii="Arial" w:hAnsi="Arial" w:cs="Arial"/>
          <w:iCs/>
          <w:sz w:val="16"/>
          <w:szCs w:val="16"/>
          <w:lang w:eastAsia="pl-PL"/>
        </w:rPr>
        <w:t>w</w:t>
      </w:r>
      <w:r w:rsidRPr="00F5712F">
        <w:rPr>
          <w:rFonts w:ascii="Arial" w:hAnsi="Arial" w:cs="Arial"/>
          <w:iCs/>
          <w:sz w:val="16"/>
          <w:szCs w:val="16"/>
          <w:lang w:eastAsia="pl-PL"/>
        </w:rPr>
        <w:t xml:space="preserve">ykonawcy lub osób uprawnionych do składania oświadczeń woli w imieniu </w:t>
      </w:r>
      <w:r w:rsidR="005B2B8B">
        <w:rPr>
          <w:rFonts w:ascii="Arial" w:hAnsi="Arial" w:cs="Arial"/>
          <w:iCs/>
          <w:sz w:val="16"/>
          <w:szCs w:val="16"/>
          <w:lang w:eastAsia="pl-PL"/>
        </w:rPr>
        <w:t>w</w:t>
      </w:r>
      <w:r w:rsidRPr="00F5712F">
        <w:rPr>
          <w:rFonts w:ascii="Arial" w:hAnsi="Arial" w:cs="Arial"/>
          <w:iCs/>
          <w:sz w:val="16"/>
          <w:szCs w:val="16"/>
          <w:lang w:eastAsia="pl-PL"/>
        </w:rPr>
        <w:t>ykonawcy</w:t>
      </w:r>
    </w:p>
    <w:sectPr w:rsidR="00B71793" w:rsidRPr="005C144D" w:rsidSect="00F5712F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33" w:right="1133" w:bottom="1418" w:left="1134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C9D87" w14:textId="77777777" w:rsidR="00E32871" w:rsidRDefault="00E32871">
      <w:pPr>
        <w:spacing w:after="0" w:line="240" w:lineRule="auto"/>
      </w:pPr>
      <w:r>
        <w:separator/>
      </w:r>
    </w:p>
  </w:endnote>
  <w:endnote w:type="continuationSeparator" w:id="0">
    <w:p w14:paraId="099787B5" w14:textId="77777777" w:rsidR="00E32871" w:rsidRDefault="00E3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9059" w14:textId="65AD404E" w:rsidR="00CC7C7E" w:rsidRDefault="00CC7C7E">
    <w:pPr>
      <w:pStyle w:val="Stopka"/>
    </w:pPr>
    <w:r>
      <w:rPr>
        <w:noProof/>
        <w:lang w:eastAsia="pl-PL"/>
      </w:rPr>
      <w:drawing>
        <wp:inline distT="0" distB="0" distL="0" distR="0" wp14:anchorId="4288CEBF" wp14:editId="15704A22">
          <wp:extent cx="1706400" cy="903600"/>
          <wp:effectExtent l="0" t="0" r="8255" b="0"/>
          <wp:docPr id="1101987627" name="Obraz 110198762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084E" w14:textId="2FCED50D" w:rsidR="00CC7C7E" w:rsidRDefault="00CC7C7E" w:rsidP="00A5648B">
    <w:pPr>
      <w:pStyle w:val="Stopka"/>
      <w:tabs>
        <w:tab w:val="clear" w:pos="4536"/>
        <w:tab w:val="clear" w:pos="9072"/>
        <w:tab w:val="left" w:pos="55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36ABD202" w:rsidR="0079581E" w:rsidRPr="009A1E32" w:rsidRDefault="009A1E32" w:rsidP="00AD0AD2">
    <w:pPr>
      <w:tabs>
        <w:tab w:val="left" w:pos="5160"/>
        <w:tab w:val="left" w:pos="6150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 w:rsidRPr="009A1E32">
      <w:rPr>
        <w:rFonts w:eastAsia="Calibri"/>
        <w:color w:val="FF0000"/>
      </w:rPr>
      <w:t xml:space="preserve"> </w:t>
    </w:r>
    <w:bookmarkEnd w:id="1"/>
    <w:bookmarkEnd w:id="2"/>
    <w:bookmarkEnd w:id="3"/>
    <w:bookmarkEnd w:id="4"/>
    <w:r w:rsidR="00967A64">
      <w:rPr>
        <w:rFonts w:eastAsia="Calibri"/>
        <w:color w:val="FF0000"/>
      </w:rPr>
      <w:tab/>
    </w:r>
    <w:r w:rsidR="00AD0AD2">
      <w:rPr>
        <w:rFonts w:eastAsia="Calibr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27C3B" w14:textId="77777777" w:rsidR="00E32871" w:rsidRDefault="00E328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AB4E24" w14:textId="77777777" w:rsidR="00E32871" w:rsidRDefault="00E32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606B" w14:textId="148B9E3A" w:rsidR="00CC7C7E" w:rsidRPr="00CC7C7E" w:rsidRDefault="00CC7C7E" w:rsidP="00CC7C7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022DC786" wp14:editId="314C170E">
          <wp:extent cx="5315585" cy="676910"/>
          <wp:effectExtent l="0" t="0" r="0" b="8890"/>
          <wp:docPr id="269095533" name="Obraz 269095533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389E" w14:textId="77777777" w:rsidR="0063389B" w:rsidRDefault="0063389B" w:rsidP="0063389B">
    <w:pPr>
      <w:rPr>
        <w:rFonts w:eastAsia="MS Mincho"/>
      </w:rPr>
    </w:pPr>
  </w:p>
  <w:p w14:paraId="3F2DE5A7" w14:textId="2C2F3658" w:rsidR="0063389B" w:rsidRPr="0063389B" w:rsidRDefault="0063389B" w:rsidP="0063389B">
    <w:pPr>
      <w:rPr>
        <w:rFonts w:eastAsia="MS Mincho"/>
      </w:rPr>
    </w:pPr>
    <w:r>
      <w:rPr>
        <w:rFonts w:eastAsia="MS Mincho"/>
        <w:noProof/>
      </w:rPr>
      <w:drawing>
        <wp:inline distT="0" distB="0" distL="0" distR="0" wp14:anchorId="75C1BED4" wp14:editId="40BEB153">
          <wp:extent cx="6000115" cy="628650"/>
          <wp:effectExtent l="0" t="0" r="635" b="0"/>
          <wp:docPr id="2715532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D86"/>
    <w:multiLevelType w:val="hybridMultilevel"/>
    <w:tmpl w:val="D12E7AA4"/>
    <w:lvl w:ilvl="0" w:tplc="67300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A49"/>
    <w:multiLevelType w:val="hybridMultilevel"/>
    <w:tmpl w:val="F746F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285D13"/>
    <w:multiLevelType w:val="hybridMultilevel"/>
    <w:tmpl w:val="39365874"/>
    <w:lvl w:ilvl="0" w:tplc="3C60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D4EDE"/>
    <w:multiLevelType w:val="hybridMultilevel"/>
    <w:tmpl w:val="6A244902"/>
    <w:lvl w:ilvl="0" w:tplc="60AC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643CE"/>
    <w:multiLevelType w:val="hybridMultilevel"/>
    <w:tmpl w:val="D9FC3DAC"/>
    <w:lvl w:ilvl="0" w:tplc="DE24B2F4">
      <w:start w:val="1"/>
      <w:numFmt w:val="bullet"/>
      <w:lvlText w:val=""/>
      <w:lvlJc w:val="left"/>
      <w:pPr>
        <w:ind w:left="2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10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50816"/>
    <w:multiLevelType w:val="hybridMultilevel"/>
    <w:tmpl w:val="7ED07290"/>
    <w:lvl w:ilvl="0" w:tplc="7886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B7722"/>
    <w:multiLevelType w:val="hybridMultilevel"/>
    <w:tmpl w:val="2E7252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0B241D"/>
    <w:multiLevelType w:val="hybridMultilevel"/>
    <w:tmpl w:val="35C2DB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F151C"/>
    <w:multiLevelType w:val="hybridMultilevel"/>
    <w:tmpl w:val="18FE33EC"/>
    <w:lvl w:ilvl="0" w:tplc="4E7A1F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16372"/>
    <w:multiLevelType w:val="hybridMultilevel"/>
    <w:tmpl w:val="E94ED4F0"/>
    <w:lvl w:ilvl="0" w:tplc="8012D61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537575">
    <w:abstractNumId w:val="10"/>
  </w:num>
  <w:num w:numId="2" w16cid:durableId="466971300">
    <w:abstractNumId w:val="7"/>
  </w:num>
  <w:num w:numId="3" w16cid:durableId="1340039501">
    <w:abstractNumId w:val="21"/>
  </w:num>
  <w:num w:numId="4" w16cid:durableId="263072560">
    <w:abstractNumId w:val="19"/>
  </w:num>
  <w:num w:numId="5" w16cid:durableId="512456481">
    <w:abstractNumId w:val="4"/>
  </w:num>
  <w:num w:numId="6" w16cid:durableId="1847361429">
    <w:abstractNumId w:val="22"/>
  </w:num>
  <w:num w:numId="7" w16cid:durableId="1552306997">
    <w:abstractNumId w:val="14"/>
  </w:num>
  <w:num w:numId="8" w16cid:durableId="464735185">
    <w:abstractNumId w:val="2"/>
  </w:num>
  <w:num w:numId="9" w16cid:durableId="891306196">
    <w:abstractNumId w:val="13"/>
  </w:num>
  <w:num w:numId="10" w16cid:durableId="1281187455">
    <w:abstractNumId w:val="15"/>
  </w:num>
  <w:num w:numId="11" w16cid:durableId="902376271">
    <w:abstractNumId w:val="28"/>
  </w:num>
  <w:num w:numId="12" w16cid:durableId="2071029383">
    <w:abstractNumId w:val="26"/>
  </w:num>
  <w:num w:numId="13" w16cid:durableId="2121680923">
    <w:abstractNumId w:val="20"/>
  </w:num>
  <w:num w:numId="14" w16cid:durableId="853348686">
    <w:abstractNumId w:val="16"/>
  </w:num>
  <w:num w:numId="15" w16cid:durableId="1578245220">
    <w:abstractNumId w:val="18"/>
  </w:num>
  <w:num w:numId="16" w16cid:durableId="1811172602">
    <w:abstractNumId w:val="25"/>
  </w:num>
  <w:num w:numId="17" w16cid:durableId="605961415">
    <w:abstractNumId w:val="29"/>
  </w:num>
  <w:num w:numId="18" w16cid:durableId="1702129904">
    <w:abstractNumId w:val="17"/>
  </w:num>
  <w:num w:numId="19" w16cid:durableId="133303343">
    <w:abstractNumId w:val="5"/>
  </w:num>
  <w:num w:numId="20" w16cid:durableId="1120614284">
    <w:abstractNumId w:val="11"/>
  </w:num>
  <w:num w:numId="21" w16cid:durableId="1223636289">
    <w:abstractNumId w:val="0"/>
  </w:num>
  <w:num w:numId="22" w16cid:durableId="645864618">
    <w:abstractNumId w:val="6"/>
  </w:num>
  <w:num w:numId="23" w16cid:durableId="774247409">
    <w:abstractNumId w:val="30"/>
  </w:num>
  <w:num w:numId="24" w16cid:durableId="1037781505">
    <w:abstractNumId w:val="12"/>
  </w:num>
  <w:num w:numId="25" w16cid:durableId="641468938">
    <w:abstractNumId w:val="24"/>
  </w:num>
  <w:num w:numId="26" w16cid:durableId="1752044176">
    <w:abstractNumId w:val="23"/>
  </w:num>
  <w:num w:numId="27" w16cid:durableId="1994140226">
    <w:abstractNumId w:val="27"/>
  </w:num>
  <w:num w:numId="28" w16cid:durableId="432936973">
    <w:abstractNumId w:val="1"/>
  </w:num>
  <w:num w:numId="29" w16cid:durableId="1786541819">
    <w:abstractNumId w:val="8"/>
  </w:num>
  <w:num w:numId="30" w16cid:durableId="167644875">
    <w:abstractNumId w:val="9"/>
  </w:num>
  <w:num w:numId="31" w16cid:durableId="280965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33D06"/>
    <w:rsid w:val="000477B4"/>
    <w:rsid w:val="00050604"/>
    <w:rsid w:val="00053CA8"/>
    <w:rsid w:val="00077316"/>
    <w:rsid w:val="00091E7E"/>
    <w:rsid w:val="00092842"/>
    <w:rsid w:val="000A290D"/>
    <w:rsid w:val="000A3115"/>
    <w:rsid w:val="000A34FB"/>
    <w:rsid w:val="000B09F4"/>
    <w:rsid w:val="000C042F"/>
    <w:rsid w:val="000C54A5"/>
    <w:rsid w:val="000E6AFF"/>
    <w:rsid w:val="000F4CA6"/>
    <w:rsid w:val="00104D1E"/>
    <w:rsid w:val="001121D9"/>
    <w:rsid w:val="001130EE"/>
    <w:rsid w:val="00122643"/>
    <w:rsid w:val="001247E2"/>
    <w:rsid w:val="00132623"/>
    <w:rsid w:val="001340F0"/>
    <w:rsid w:val="0014029D"/>
    <w:rsid w:val="00161E95"/>
    <w:rsid w:val="00163201"/>
    <w:rsid w:val="0018202C"/>
    <w:rsid w:val="0019354E"/>
    <w:rsid w:val="001962CE"/>
    <w:rsid w:val="001A7E1B"/>
    <w:rsid w:val="001C3794"/>
    <w:rsid w:val="001C6331"/>
    <w:rsid w:val="001D7DA1"/>
    <w:rsid w:val="001F70C8"/>
    <w:rsid w:val="002461E7"/>
    <w:rsid w:val="00247096"/>
    <w:rsid w:val="00250CF3"/>
    <w:rsid w:val="00265742"/>
    <w:rsid w:val="00275656"/>
    <w:rsid w:val="002A3319"/>
    <w:rsid w:val="002C6AF8"/>
    <w:rsid w:val="002D2710"/>
    <w:rsid w:val="002D62F9"/>
    <w:rsid w:val="00317926"/>
    <w:rsid w:val="0032268E"/>
    <w:rsid w:val="00323140"/>
    <w:rsid w:val="00324541"/>
    <w:rsid w:val="00337E30"/>
    <w:rsid w:val="00342BCC"/>
    <w:rsid w:val="0034321A"/>
    <w:rsid w:val="003436A6"/>
    <w:rsid w:val="003523C6"/>
    <w:rsid w:val="00357D2D"/>
    <w:rsid w:val="00372C25"/>
    <w:rsid w:val="00387E8F"/>
    <w:rsid w:val="003A1C0A"/>
    <w:rsid w:val="003B48DF"/>
    <w:rsid w:val="003B68DC"/>
    <w:rsid w:val="003C5F68"/>
    <w:rsid w:val="003D5261"/>
    <w:rsid w:val="003E5F06"/>
    <w:rsid w:val="00404737"/>
    <w:rsid w:val="0041072C"/>
    <w:rsid w:val="004124EF"/>
    <w:rsid w:val="00415306"/>
    <w:rsid w:val="00417DB8"/>
    <w:rsid w:val="0043376A"/>
    <w:rsid w:val="00444094"/>
    <w:rsid w:val="00452BEE"/>
    <w:rsid w:val="00454EFE"/>
    <w:rsid w:val="004964FA"/>
    <w:rsid w:val="00497F31"/>
    <w:rsid w:val="004A230F"/>
    <w:rsid w:val="004A5D18"/>
    <w:rsid w:val="004A78E9"/>
    <w:rsid w:val="004D7961"/>
    <w:rsid w:val="004E0639"/>
    <w:rsid w:val="004F20A7"/>
    <w:rsid w:val="00502415"/>
    <w:rsid w:val="005070F0"/>
    <w:rsid w:val="00511690"/>
    <w:rsid w:val="00521308"/>
    <w:rsid w:val="0053308B"/>
    <w:rsid w:val="005352E3"/>
    <w:rsid w:val="00542D99"/>
    <w:rsid w:val="00546DEE"/>
    <w:rsid w:val="00567974"/>
    <w:rsid w:val="005826D8"/>
    <w:rsid w:val="005B0013"/>
    <w:rsid w:val="005B2B8B"/>
    <w:rsid w:val="005B4445"/>
    <w:rsid w:val="005C144D"/>
    <w:rsid w:val="005D1F1B"/>
    <w:rsid w:val="005E09D8"/>
    <w:rsid w:val="005F2B86"/>
    <w:rsid w:val="00604181"/>
    <w:rsid w:val="0062731B"/>
    <w:rsid w:val="0063309E"/>
    <w:rsid w:val="0063389B"/>
    <w:rsid w:val="00633FB3"/>
    <w:rsid w:val="00643900"/>
    <w:rsid w:val="00644574"/>
    <w:rsid w:val="00645141"/>
    <w:rsid w:val="00645BEE"/>
    <w:rsid w:val="006771E9"/>
    <w:rsid w:val="006A310D"/>
    <w:rsid w:val="006A4BAE"/>
    <w:rsid w:val="006B20CF"/>
    <w:rsid w:val="006B3880"/>
    <w:rsid w:val="006E60D7"/>
    <w:rsid w:val="006E6136"/>
    <w:rsid w:val="006F3289"/>
    <w:rsid w:val="0070142F"/>
    <w:rsid w:val="00740960"/>
    <w:rsid w:val="00742A23"/>
    <w:rsid w:val="0074650B"/>
    <w:rsid w:val="00747E55"/>
    <w:rsid w:val="00760BE9"/>
    <w:rsid w:val="0079581E"/>
    <w:rsid w:val="007A37E9"/>
    <w:rsid w:val="007B6F53"/>
    <w:rsid w:val="007C0BE1"/>
    <w:rsid w:val="007C7ECE"/>
    <w:rsid w:val="007D1C8E"/>
    <w:rsid w:val="007E008B"/>
    <w:rsid w:val="007E2C1D"/>
    <w:rsid w:val="007E3988"/>
    <w:rsid w:val="0080060F"/>
    <w:rsid w:val="00810BB7"/>
    <w:rsid w:val="0081393E"/>
    <w:rsid w:val="008202B0"/>
    <w:rsid w:val="008228BF"/>
    <w:rsid w:val="00825AE5"/>
    <w:rsid w:val="00850167"/>
    <w:rsid w:val="008570FF"/>
    <w:rsid w:val="00866193"/>
    <w:rsid w:val="00874869"/>
    <w:rsid w:val="00874FD7"/>
    <w:rsid w:val="0089105F"/>
    <w:rsid w:val="00894D9E"/>
    <w:rsid w:val="008C0DD2"/>
    <w:rsid w:val="008C1941"/>
    <w:rsid w:val="008C39CF"/>
    <w:rsid w:val="008C6298"/>
    <w:rsid w:val="008C7561"/>
    <w:rsid w:val="008D43C9"/>
    <w:rsid w:val="008E5211"/>
    <w:rsid w:val="008F09E6"/>
    <w:rsid w:val="008F2702"/>
    <w:rsid w:val="0090247B"/>
    <w:rsid w:val="0092417A"/>
    <w:rsid w:val="0092652F"/>
    <w:rsid w:val="009269D2"/>
    <w:rsid w:val="00935369"/>
    <w:rsid w:val="00945190"/>
    <w:rsid w:val="0094526F"/>
    <w:rsid w:val="00946765"/>
    <w:rsid w:val="00967A64"/>
    <w:rsid w:val="00972D5F"/>
    <w:rsid w:val="009A1E32"/>
    <w:rsid w:val="009A25EB"/>
    <w:rsid w:val="009A2FE8"/>
    <w:rsid w:val="009B60BC"/>
    <w:rsid w:val="009C638C"/>
    <w:rsid w:val="009D0ED7"/>
    <w:rsid w:val="009E0CB4"/>
    <w:rsid w:val="009E3A01"/>
    <w:rsid w:val="009E70E4"/>
    <w:rsid w:val="009F7013"/>
    <w:rsid w:val="00A0451F"/>
    <w:rsid w:val="00A13D0B"/>
    <w:rsid w:val="00A23326"/>
    <w:rsid w:val="00A24328"/>
    <w:rsid w:val="00A37C35"/>
    <w:rsid w:val="00A45B62"/>
    <w:rsid w:val="00A5648B"/>
    <w:rsid w:val="00A94D81"/>
    <w:rsid w:val="00A9543A"/>
    <w:rsid w:val="00AA1C80"/>
    <w:rsid w:val="00AB4ACB"/>
    <w:rsid w:val="00AC1539"/>
    <w:rsid w:val="00AC41A8"/>
    <w:rsid w:val="00AD0AD2"/>
    <w:rsid w:val="00AD4482"/>
    <w:rsid w:val="00AE259D"/>
    <w:rsid w:val="00AF5D14"/>
    <w:rsid w:val="00B00D03"/>
    <w:rsid w:val="00B042FA"/>
    <w:rsid w:val="00B04DF2"/>
    <w:rsid w:val="00B26F75"/>
    <w:rsid w:val="00B66B2F"/>
    <w:rsid w:val="00B71470"/>
    <w:rsid w:val="00B71793"/>
    <w:rsid w:val="00B72F58"/>
    <w:rsid w:val="00B868F5"/>
    <w:rsid w:val="00B90A5A"/>
    <w:rsid w:val="00BB2158"/>
    <w:rsid w:val="00BD1163"/>
    <w:rsid w:val="00BD2BDD"/>
    <w:rsid w:val="00BF6F7F"/>
    <w:rsid w:val="00C24796"/>
    <w:rsid w:val="00C2636C"/>
    <w:rsid w:val="00C72B8F"/>
    <w:rsid w:val="00C778D0"/>
    <w:rsid w:val="00CC7C7E"/>
    <w:rsid w:val="00CE016E"/>
    <w:rsid w:val="00CE4458"/>
    <w:rsid w:val="00CF31A1"/>
    <w:rsid w:val="00D11710"/>
    <w:rsid w:val="00D11AFD"/>
    <w:rsid w:val="00D435F5"/>
    <w:rsid w:val="00D44AB4"/>
    <w:rsid w:val="00D44CF7"/>
    <w:rsid w:val="00D526F6"/>
    <w:rsid w:val="00D6570A"/>
    <w:rsid w:val="00D7035E"/>
    <w:rsid w:val="00D725EC"/>
    <w:rsid w:val="00D7396C"/>
    <w:rsid w:val="00D9647D"/>
    <w:rsid w:val="00DA79B0"/>
    <w:rsid w:val="00DF0878"/>
    <w:rsid w:val="00E01178"/>
    <w:rsid w:val="00E060A9"/>
    <w:rsid w:val="00E302A6"/>
    <w:rsid w:val="00E32871"/>
    <w:rsid w:val="00E441DC"/>
    <w:rsid w:val="00E66773"/>
    <w:rsid w:val="00E70F1A"/>
    <w:rsid w:val="00E8377A"/>
    <w:rsid w:val="00EA06D8"/>
    <w:rsid w:val="00EA4821"/>
    <w:rsid w:val="00EA5BC9"/>
    <w:rsid w:val="00EA6905"/>
    <w:rsid w:val="00EB7470"/>
    <w:rsid w:val="00EC4179"/>
    <w:rsid w:val="00EC5246"/>
    <w:rsid w:val="00EC737F"/>
    <w:rsid w:val="00ED1349"/>
    <w:rsid w:val="00EE2184"/>
    <w:rsid w:val="00F015F4"/>
    <w:rsid w:val="00F13A46"/>
    <w:rsid w:val="00F21BFA"/>
    <w:rsid w:val="00F223FC"/>
    <w:rsid w:val="00F24594"/>
    <w:rsid w:val="00F252CA"/>
    <w:rsid w:val="00F27C7F"/>
    <w:rsid w:val="00F43CA8"/>
    <w:rsid w:val="00F50F12"/>
    <w:rsid w:val="00F5712F"/>
    <w:rsid w:val="00F60BE6"/>
    <w:rsid w:val="00F62574"/>
    <w:rsid w:val="00F71E7F"/>
    <w:rsid w:val="00FA1C80"/>
    <w:rsid w:val="00FA6CB1"/>
    <w:rsid w:val="00FC7274"/>
    <w:rsid w:val="00FD7B49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Akapit z listą5,Punkt 1.1,Numerowanie,Akapit z listą BS,sw tekst,lp1,Preambuła,Lista num,HŁ_Bullet1,Obiekt,List Paragraph1,Akapit,Kolorowa lista — akcent 11,A_wyliczenie,K-P_odwolanie,maz_wyliczenie,opis dzialania,Kropki,CP-UC"/>
    <w:basedOn w:val="Normalny"/>
    <w:link w:val="AkapitzlistZnak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39"/>
    <w:rsid w:val="00F571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unkt 1.1 Znak,Numerowanie Znak,Akapit z listą BS Znak,sw tekst Znak,lp1 Znak,Preambuła Znak,Lista num Znak,HŁ_Bullet1 Znak,Obiekt Znak,List Paragraph1 Znak,Akapit Znak,Kolorowa lista — akcent 11 Znak"/>
    <w:basedOn w:val="Domylnaczcionkaakapitu"/>
    <w:link w:val="Akapitzlist"/>
    <w:uiPriority w:val="1"/>
    <w:qFormat/>
    <w:locked/>
    <w:rsid w:val="00B72F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F8523A-C6FA-4EAE-88D2-D5792EF19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68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Małgorzata Cybula</cp:lastModifiedBy>
  <cp:revision>32</cp:revision>
  <cp:lastPrinted>2022-12-06T15:20:00Z</cp:lastPrinted>
  <dcterms:created xsi:type="dcterms:W3CDTF">2022-12-01T13:22:00Z</dcterms:created>
  <dcterms:modified xsi:type="dcterms:W3CDTF">2026-09-07T10:05:00Z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